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D8E" w:rsidRPr="00F72EFB" w:rsidRDefault="00487D8E" w:rsidP="00F72EFB">
      <w:pPr>
        <w:jc w:val="center"/>
        <w:rPr>
          <w:b/>
          <w:sz w:val="28"/>
          <w:szCs w:val="28"/>
        </w:rPr>
      </w:pPr>
      <w:r w:rsidRPr="00F72EFB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Ö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É</w:t>
      </w:r>
      <w:r>
        <w:rPr>
          <w:b/>
          <w:sz w:val="28"/>
          <w:szCs w:val="28"/>
        </w:rPr>
        <w:t xml:space="preserve"> </w:t>
      </w:r>
      <w:r w:rsidRPr="00F72EFB">
        <w:rPr>
          <w:b/>
          <w:sz w:val="28"/>
          <w:szCs w:val="28"/>
        </w:rPr>
        <w:t>NY</w:t>
      </w:r>
    </w:p>
    <w:p w:rsidR="00487D8E" w:rsidRDefault="00487D8E" w:rsidP="002038E1">
      <w:pPr>
        <w:jc w:val="center"/>
      </w:pPr>
      <w:r>
        <w:t>a jelöléshez szükséges ajánlások számáról</w:t>
      </w:r>
    </w:p>
    <w:p w:rsidR="00487D8E" w:rsidRDefault="00487D8E" w:rsidP="002038E1">
      <w:pPr>
        <w:jc w:val="both"/>
      </w:pPr>
    </w:p>
    <w:p w:rsidR="00487D8E" w:rsidRDefault="00487D8E" w:rsidP="002038E1">
      <w:pPr>
        <w:jc w:val="both"/>
      </w:pPr>
      <w:r>
        <w:t>Dunavecse Város Választási Irodája tájékoztatja a Választópolgárokat a 2014. október 12-i helyi önkormányzati képviselők és polgármester választása során a polgármesterjelölt és képviselőjelölt állításához szükséges ajánlások számáról:</w:t>
      </w:r>
    </w:p>
    <w:p w:rsidR="00487D8E" w:rsidRDefault="00487D8E" w:rsidP="002038E1">
      <w:pPr>
        <w:jc w:val="both"/>
      </w:pPr>
      <w:r>
        <w:t>Dunavecse Város választói névjegyzékében szereplő választópolgárok száma: 3221 fő 2014. augusztus 15-én.</w:t>
      </w:r>
    </w:p>
    <w:p w:rsidR="00487D8E" w:rsidRDefault="00487D8E" w:rsidP="002038E1">
      <w:pPr>
        <w:jc w:val="both"/>
      </w:pPr>
      <w:r w:rsidRPr="002038E1">
        <w:rPr>
          <w:b/>
        </w:rPr>
        <w:t>Képviselőjelölt</w:t>
      </w:r>
      <w:r>
        <w:t xml:space="preserve"> az lehet, akit a település választópolgárainak legalább 1 %-a jelöltnek ajánlott, Dunavecse esetében </w:t>
      </w:r>
      <w:r w:rsidRPr="002038E1">
        <w:rPr>
          <w:b/>
        </w:rPr>
        <w:t>33 fő</w:t>
      </w:r>
      <w:r>
        <w:t>.</w:t>
      </w:r>
    </w:p>
    <w:p w:rsidR="00487D8E" w:rsidRDefault="00487D8E" w:rsidP="002038E1">
      <w:pPr>
        <w:jc w:val="both"/>
      </w:pPr>
      <w:r w:rsidRPr="002038E1">
        <w:rPr>
          <w:b/>
        </w:rPr>
        <w:t>Polgármesterjelölt</w:t>
      </w:r>
      <w:r>
        <w:t xml:space="preserve"> az lehet, akit a település választópolgárainak legalább 3%-a jelöltnek</w:t>
      </w:r>
    </w:p>
    <w:p w:rsidR="00487D8E" w:rsidRDefault="00487D8E" w:rsidP="002038E1">
      <w:pPr>
        <w:jc w:val="both"/>
      </w:pPr>
      <w:r>
        <w:t xml:space="preserve">ajánlott, Dunavecse esetében: </w:t>
      </w:r>
      <w:r w:rsidRPr="002038E1">
        <w:rPr>
          <w:b/>
        </w:rPr>
        <w:t>97 fő</w:t>
      </w:r>
      <w:r>
        <w:t>.</w:t>
      </w:r>
    </w:p>
    <w:p w:rsidR="00487D8E" w:rsidRDefault="00487D8E" w:rsidP="00F72EFB">
      <w:pPr>
        <w:jc w:val="both"/>
      </w:pPr>
    </w:p>
    <w:p w:rsidR="00487D8E" w:rsidRDefault="00487D8E" w:rsidP="003A77D6">
      <w:pPr>
        <w:jc w:val="both"/>
      </w:pPr>
      <w:r>
        <w:t xml:space="preserve">A települési önkormányzati jelöltet legkésőbb </w:t>
      </w:r>
      <w:r w:rsidRPr="003A77D6">
        <w:rPr>
          <w:b/>
        </w:rPr>
        <w:t>2014. szeptember 8-án 16.00 óráig</w:t>
      </w:r>
      <w:r>
        <w:t xml:space="preserve"> kell bejelenteni.</w:t>
      </w:r>
    </w:p>
    <w:p w:rsidR="00487D8E" w:rsidRDefault="00487D8E" w:rsidP="00F72EFB">
      <w:pPr>
        <w:jc w:val="both"/>
      </w:pPr>
    </w:p>
    <w:p w:rsidR="00487D8E" w:rsidRDefault="00487D8E" w:rsidP="002038E1">
      <w:pPr>
        <w:ind w:left="4956" w:firstLine="1416"/>
        <w:jc w:val="both"/>
      </w:pPr>
      <w:r>
        <w:t>Nagy Erzsébet</w:t>
      </w:r>
    </w:p>
    <w:p w:rsidR="00487D8E" w:rsidRDefault="00487D8E" w:rsidP="00F72EFB">
      <w:pPr>
        <w:ind w:left="5664" w:firstLine="708"/>
        <w:jc w:val="both"/>
      </w:pPr>
      <w:r>
        <w:t>Választási Iroda Vezető</w:t>
      </w:r>
    </w:p>
    <w:sectPr w:rsidR="00487D8E" w:rsidSect="00487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D7F"/>
    <w:rsid w:val="00092DB4"/>
    <w:rsid w:val="002038E1"/>
    <w:rsid w:val="003A77D6"/>
    <w:rsid w:val="00487D8E"/>
    <w:rsid w:val="00637BF4"/>
    <w:rsid w:val="0082271E"/>
    <w:rsid w:val="00A75D7F"/>
    <w:rsid w:val="00AB137C"/>
    <w:rsid w:val="00C12594"/>
    <w:rsid w:val="00F07518"/>
    <w:rsid w:val="00F72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5D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B137C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rsid w:val="00AB137C"/>
    <w:pPr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24F42"/>
    <w:rPr>
      <w:sz w:val="24"/>
      <w:szCs w:val="24"/>
    </w:rPr>
  </w:style>
  <w:style w:type="character" w:styleId="Hyperlink">
    <w:name w:val="Hyperlink"/>
    <w:basedOn w:val="DefaultParagraphFont"/>
    <w:uiPriority w:val="99"/>
    <w:rsid w:val="00AB137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5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5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5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5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100</Words>
  <Characters>690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KÖZLEMÉNY</dc:title>
  <dc:subject/>
  <dc:creator>admin</dc:creator>
  <cp:keywords/>
  <dc:description/>
  <cp:lastModifiedBy>admin</cp:lastModifiedBy>
  <cp:revision>3</cp:revision>
  <cp:lastPrinted>2014-08-05T07:16:00Z</cp:lastPrinted>
  <dcterms:created xsi:type="dcterms:W3CDTF">2014-08-18T11:10:00Z</dcterms:created>
  <dcterms:modified xsi:type="dcterms:W3CDTF">2014-08-18T11:29:00Z</dcterms:modified>
</cp:coreProperties>
</file>